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0AA" w:rsidRPr="00010360" w:rsidRDefault="00D55242" w:rsidP="001E580E">
      <w:pPr>
        <w:jc w:val="center"/>
        <w:rPr>
          <w:rFonts w:ascii="Cambria" w:hAnsi="Cambria"/>
          <w:color w:val="000000"/>
          <w:sz w:val="32"/>
        </w:rPr>
      </w:pPr>
      <w:r>
        <w:rPr>
          <w:rFonts w:ascii="Cambria" w:hAnsi="Cambria"/>
          <w:noProof/>
          <w:color w:val="000000"/>
          <w:sz w:val="32"/>
        </w:rPr>
        <w:drawing>
          <wp:inline distT="0" distB="0" distL="0" distR="0">
            <wp:extent cx="6766560" cy="566928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 hlavička SPC NOVÁ od 1.7.202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80E" w:rsidRDefault="001E580E" w:rsidP="008F4DEC">
      <w:pPr>
        <w:jc w:val="center"/>
        <w:rPr>
          <w:b/>
          <w:sz w:val="32"/>
          <w:szCs w:val="32"/>
        </w:rPr>
      </w:pPr>
    </w:p>
    <w:p w:rsidR="007E40AA" w:rsidRPr="00542A96" w:rsidRDefault="007E40AA" w:rsidP="008F4D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Žádost zákonného zástupce / zletilého klienta o převedení dokumentace</w:t>
      </w:r>
    </w:p>
    <w:p w:rsidR="007E40AA" w:rsidRDefault="007E40AA" w:rsidP="00542A96">
      <w:pPr>
        <w:rPr>
          <w:b/>
          <w:sz w:val="28"/>
          <w:szCs w:val="28"/>
        </w:rPr>
      </w:pPr>
    </w:p>
    <w:p w:rsidR="007E40AA" w:rsidRDefault="007E40AA" w:rsidP="00542A96">
      <w:pPr>
        <w:tabs>
          <w:tab w:val="right" w:pos="10440"/>
        </w:tabs>
        <w:rPr>
          <w:sz w:val="28"/>
          <w:szCs w:val="28"/>
        </w:rPr>
      </w:pPr>
      <w:r>
        <w:rPr>
          <w:sz w:val="28"/>
          <w:szCs w:val="28"/>
        </w:rPr>
        <w:t>Žádám o převedení spisové dokumentace žáka:</w:t>
      </w:r>
    </w:p>
    <w:p w:rsidR="007E40AA" w:rsidRDefault="007E40AA" w:rsidP="00542A96">
      <w:pPr>
        <w:tabs>
          <w:tab w:val="right" w:pos="10440"/>
        </w:tabs>
        <w:rPr>
          <w:sz w:val="28"/>
          <w:szCs w:val="28"/>
        </w:rPr>
      </w:pPr>
    </w:p>
    <w:p w:rsidR="00724C47" w:rsidRPr="00542A96" w:rsidRDefault="00724C47" w:rsidP="00724C47">
      <w:pPr>
        <w:rPr>
          <w:sz w:val="28"/>
          <w:szCs w:val="28"/>
        </w:rPr>
      </w:pPr>
      <w:r w:rsidRPr="00542A96">
        <w:rPr>
          <w:sz w:val="28"/>
          <w:szCs w:val="28"/>
        </w:rPr>
        <w:t xml:space="preserve">Jméno </w:t>
      </w:r>
      <w:r>
        <w:rPr>
          <w:sz w:val="28"/>
          <w:szCs w:val="28"/>
        </w:rPr>
        <w:t>a příjmení</w:t>
      </w:r>
      <w:r w:rsidRPr="00542A96">
        <w:rPr>
          <w:sz w:val="28"/>
          <w:szCs w:val="28"/>
        </w:rPr>
        <w:t>: ……………………………………………… Narozen/a: ………………</w:t>
      </w:r>
    </w:p>
    <w:p w:rsidR="00797D55" w:rsidRPr="00542A96" w:rsidRDefault="00797D55" w:rsidP="00542A96">
      <w:pPr>
        <w:rPr>
          <w:sz w:val="28"/>
          <w:szCs w:val="28"/>
        </w:rPr>
      </w:pPr>
    </w:p>
    <w:p w:rsidR="00797D55" w:rsidRDefault="007E40AA" w:rsidP="00542A96">
      <w:pPr>
        <w:rPr>
          <w:sz w:val="28"/>
          <w:szCs w:val="28"/>
        </w:rPr>
      </w:pPr>
      <w:r w:rsidRPr="00542A96">
        <w:rPr>
          <w:sz w:val="28"/>
          <w:szCs w:val="28"/>
        </w:rPr>
        <w:t xml:space="preserve">Bydliště: </w:t>
      </w:r>
      <w:r w:rsidR="00797D55">
        <w:rPr>
          <w:sz w:val="28"/>
          <w:szCs w:val="28"/>
        </w:rPr>
        <w:t>……………………………………………………………………………………</w:t>
      </w:r>
    </w:p>
    <w:p w:rsidR="00797D55" w:rsidRDefault="00797D55" w:rsidP="00542A96">
      <w:pPr>
        <w:rPr>
          <w:sz w:val="28"/>
          <w:szCs w:val="28"/>
        </w:rPr>
      </w:pPr>
    </w:p>
    <w:p w:rsidR="00797D55" w:rsidRDefault="00797D55" w:rsidP="00542A96">
      <w:pPr>
        <w:rPr>
          <w:sz w:val="28"/>
          <w:szCs w:val="28"/>
        </w:rPr>
      </w:pPr>
      <w:bookmarkStart w:id="0" w:name="_Hlk242444844"/>
      <w:r>
        <w:rPr>
          <w:sz w:val="28"/>
          <w:szCs w:val="28"/>
        </w:rPr>
        <w:t>………………………………………………………………………………………………</w:t>
      </w:r>
    </w:p>
    <w:bookmarkEnd w:id="0"/>
    <w:p w:rsidR="00797D55" w:rsidRDefault="00797D55" w:rsidP="00542A96">
      <w:pPr>
        <w:rPr>
          <w:sz w:val="28"/>
          <w:szCs w:val="28"/>
        </w:rPr>
      </w:pPr>
    </w:p>
    <w:p w:rsidR="007E40AA" w:rsidRDefault="007E40AA" w:rsidP="00542A96">
      <w:pPr>
        <w:rPr>
          <w:sz w:val="28"/>
          <w:szCs w:val="28"/>
        </w:rPr>
      </w:pPr>
    </w:p>
    <w:p w:rsidR="007E40AA" w:rsidRDefault="007E40AA" w:rsidP="000F7606">
      <w:pPr>
        <w:rPr>
          <w:sz w:val="28"/>
          <w:szCs w:val="28"/>
        </w:rPr>
      </w:pPr>
      <w:r>
        <w:rPr>
          <w:sz w:val="28"/>
          <w:szCs w:val="28"/>
        </w:rPr>
        <w:t>který je v evidenci</w:t>
      </w:r>
      <w:bookmarkStart w:id="1" w:name="_GoBack"/>
      <w:bookmarkEnd w:id="1"/>
      <w:r>
        <w:rPr>
          <w:sz w:val="28"/>
          <w:szCs w:val="28"/>
        </w:rPr>
        <w:t xml:space="preserve">: </w:t>
      </w:r>
    </w:p>
    <w:p w:rsidR="00724C47" w:rsidRDefault="00724C47" w:rsidP="000F7606">
      <w:pPr>
        <w:rPr>
          <w:sz w:val="28"/>
          <w:szCs w:val="28"/>
        </w:rPr>
      </w:pPr>
    </w:p>
    <w:p w:rsidR="007E40AA" w:rsidRPr="006D5348" w:rsidRDefault="007E40AA" w:rsidP="000F7606">
      <w:pPr>
        <w:rPr>
          <w:rFonts w:ascii="Cambria" w:hAnsi="Cambria"/>
          <w:b/>
          <w:color w:val="000000"/>
          <w:sz w:val="28"/>
          <w:szCs w:val="28"/>
        </w:rPr>
      </w:pPr>
      <w:r w:rsidRPr="006D5348">
        <w:rPr>
          <w:b/>
          <w:sz w:val="28"/>
          <w:szCs w:val="28"/>
        </w:rPr>
        <w:t xml:space="preserve">SPC </w:t>
      </w:r>
      <w:r w:rsidRPr="006D5348">
        <w:rPr>
          <w:rFonts w:ascii="Cambria" w:hAnsi="Cambria"/>
          <w:b/>
          <w:color w:val="000000"/>
          <w:sz w:val="28"/>
          <w:szCs w:val="28"/>
        </w:rPr>
        <w:t xml:space="preserve">při </w:t>
      </w:r>
      <w:r w:rsidR="00D55242">
        <w:rPr>
          <w:rFonts w:ascii="Cambria" w:hAnsi="Cambria"/>
          <w:b/>
          <w:color w:val="000000"/>
          <w:sz w:val="28"/>
          <w:szCs w:val="28"/>
        </w:rPr>
        <w:t xml:space="preserve">Střední zemědělské škole a </w:t>
      </w:r>
      <w:r w:rsidRPr="006D5348">
        <w:rPr>
          <w:rFonts w:ascii="Cambria" w:hAnsi="Cambria"/>
          <w:b/>
          <w:color w:val="000000"/>
          <w:sz w:val="28"/>
          <w:szCs w:val="28"/>
        </w:rPr>
        <w:t xml:space="preserve">Základní škole Brandýs nad </w:t>
      </w:r>
      <w:proofErr w:type="gramStart"/>
      <w:r w:rsidRPr="006D5348">
        <w:rPr>
          <w:rFonts w:ascii="Cambria" w:hAnsi="Cambria"/>
          <w:b/>
          <w:color w:val="000000"/>
          <w:sz w:val="28"/>
          <w:szCs w:val="28"/>
        </w:rPr>
        <w:t>Labem - Stará</w:t>
      </w:r>
      <w:proofErr w:type="gramEnd"/>
      <w:r w:rsidRPr="006D5348">
        <w:rPr>
          <w:rFonts w:ascii="Cambria" w:hAnsi="Cambria"/>
          <w:b/>
          <w:color w:val="000000"/>
          <w:sz w:val="28"/>
          <w:szCs w:val="28"/>
        </w:rPr>
        <w:t xml:space="preserve"> Boleslav, příspěvková organizace</w:t>
      </w:r>
    </w:p>
    <w:p w:rsidR="007E40AA" w:rsidRPr="006D5348" w:rsidRDefault="00D55242" w:rsidP="000F7606">
      <w:pPr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 xml:space="preserve">Adresa pracoviště: </w:t>
      </w:r>
      <w:r w:rsidR="007E40AA" w:rsidRPr="006D5348">
        <w:rPr>
          <w:rFonts w:ascii="Cambria" w:hAnsi="Cambria"/>
          <w:b/>
          <w:color w:val="000000"/>
          <w:sz w:val="28"/>
          <w:szCs w:val="28"/>
        </w:rPr>
        <w:t>Školní 291, 250 01 Stará Boleslav</w:t>
      </w:r>
    </w:p>
    <w:p w:rsidR="00CA665E" w:rsidRPr="001F33C6" w:rsidRDefault="00CA665E" w:rsidP="00CA665E">
      <w:pPr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>ID datové schránky: 9a3xd4f</w:t>
      </w:r>
    </w:p>
    <w:p w:rsidR="007E40AA" w:rsidRDefault="007E40AA" w:rsidP="00542A96">
      <w:pPr>
        <w:rPr>
          <w:sz w:val="28"/>
          <w:szCs w:val="28"/>
        </w:rPr>
      </w:pPr>
    </w:p>
    <w:p w:rsidR="007E40AA" w:rsidRDefault="00376AD7" w:rsidP="00542A96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7E40AA">
        <w:rPr>
          <w:sz w:val="28"/>
          <w:szCs w:val="28"/>
        </w:rPr>
        <w:t xml:space="preserve">okumentace bude převedena do </w:t>
      </w:r>
      <w:r w:rsidR="00CA665E">
        <w:rPr>
          <w:sz w:val="28"/>
          <w:szCs w:val="28"/>
        </w:rPr>
        <w:t xml:space="preserve">(datové schránky) </w:t>
      </w:r>
      <w:r w:rsidR="007E40AA">
        <w:rPr>
          <w:sz w:val="28"/>
          <w:szCs w:val="28"/>
        </w:rPr>
        <w:t>ŠP</w:t>
      </w:r>
      <w:r w:rsidR="00D55242">
        <w:rPr>
          <w:sz w:val="28"/>
          <w:szCs w:val="28"/>
        </w:rPr>
        <w:t>Z</w:t>
      </w:r>
      <w:r w:rsidR="007E40AA">
        <w:rPr>
          <w:sz w:val="28"/>
          <w:szCs w:val="28"/>
        </w:rPr>
        <w:t xml:space="preserve">: </w:t>
      </w:r>
    </w:p>
    <w:p w:rsidR="007E40AA" w:rsidRDefault="007E40AA" w:rsidP="00542A96">
      <w:pPr>
        <w:rPr>
          <w:sz w:val="28"/>
          <w:szCs w:val="28"/>
        </w:rPr>
      </w:pPr>
    </w:p>
    <w:p w:rsidR="00797D55" w:rsidRDefault="00797D55" w:rsidP="00797D5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  <w:r>
        <w:rPr>
          <w:sz w:val="28"/>
          <w:szCs w:val="28"/>
        </w:rPr>
        <w:tab/>
      </w:r>
    </w:p>
    <w:p w:rsidR="00797D55" w:rsidRDefault="00797D55" w:rsidP="00797D55">
      <w:pPr>
        <w:rPr>
          <w:sz w:val="28"/>
          <w:szCs w:val="28"/>
        </w:rPr>
      </w:pPr>
    </w:p>
    <w:p w:rsidR="00797D55" w:rsidRDefault="00797D55" w:rsidP="00797D5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  <w:r>
        <w:rPr>
          <w:sz w:val="28"/>
          <w:szCs w:val="28"/>
        </w:rPr>
        <w:tab/>
      </w:r>
    </w:p>
    <w:p w:rsidR="00797D55" w:rsidRDefault="00797D55" w:rsidP="00797D55">
      <w:pPr>
        <w:rPr>
          <w:sz w:val="28"/>
          <w:szCs w:val="28"/>
        </w:rPr>
      </w:pPr>
    </w:p>
    <w:p w:rsidR="00797D55" w:rsidRDefault="00797D55" w:rsidP="00797D5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  <w:r>
        <w:rPr>
          <w:sz w:val="28"/>
          <w:szCs w:val="28"/>
        </w:rPr>
        <w:tab/>
      </w:r>
    </w:p>
    <w:p w:rsidR="00797D55" w:rsidRDefault="00797D55" w:rsidP="00797D55">
      <w:pPr>
        <w:rPr>
          <w:sz w:val="28"/>
          <w:szCs w:val="28"/>
        </w:rPr>
      </w:pPr>
    </w:p>
    <w:p w:rsidR="00797D55" w:rsidRDefault="00797D55" w:rsidP="00542A96">
      <w:pPr>
        <w:rPr>
          <w:sz w:val="28"/>
          <w:szCs w:val="28"/>
        </w:rPr>
      </w:pPr>
    </w:p>
    <w:p w:rsidR="007E40AA" w:rsidRDefault="007E40AA" w:rsidP="00542A96">
      <w:pPr>
        <w:rPr>
          <w:sz w:val="28"/>
          <w:szCs w:val="28"/>
        </w:rPr>
      </w:pPr>
    </w:p>
    <w:p w:rsidR="007E40AA" w:rsidRDefault="007E40AA" w:rsidP="00542A96">
      <w:pPr>
        <w:rPr>
          <w:sz w:val="28"/>
          <w:szCs w:val="28"/>
        </w:rPr>
      </w:pPr>
      <w:r>
        <w:rPr>
          <w:sz w:val="28"/>
          <w:szCs w:val="28"/>
        </w:rPr>
        <w:t>Ve Staré Boleslavi dne ………………………</w:t>
      </w:r>
    </w:p>
    <w:p w:rsidR="007E40AA" w:rsidRDefault="007E40AA">
      <w:pPr>
        <w:rPr>
          <w:sz w:val="28"/>
          <w:szCs w:val="28"/>
        </w:rPr>
      </w:pPr>
    </w:p>
    <w:p w:rsidR="007E40AA" w:rsidRPr="00542A96" w:rsidRDefault="007E40AA" w:rsidP="000F7606">
      <w:pPr>
        <w:rPr>
          <w:sz w:val="28"/>
          <w:szCs w:val="28"/>
        </w:rPr>
      </w:pPr>
      <w:r w:rsidRPr="00542A96">
        <w:rPr>
          <w:sz w:val="28"/>
          <w:szCs w:val="28"/>
        </w:rPr>
        <w:t xml:space="preserve">Jméno </w:t>
      </w:r>
      <w:r>
        <w:rPr>
          <w:sz w:val="28"/>
          <w:szCs w:val="28"/>
        </w:rPr>
        <w:t xml:space="preserve">a příjmení </w:t>
      </w:r>
      <w:r w:rsidRPr="00542A96">
        <w:rPr>
          <w:sz w:val="28"/>
          <w:szCs w:val="28"/>
        </w:rPr>
        <w:t>zákonného zástupce: ………………………………………………………</w:t>
      </w:r>
    </w:p>
    <w:p w:rsidR="007E40AA" w:rsidRDefault="007E40AA">
      <w:pPr>
        <w:rPr>
          <w:sz w:val="28"/>
          <w:szCs w:val="28"/>
        </w:rPr>
      </w:pPr>
    </w:p>
    <w:p w:rsidR="007E40AA" w:rsidRPr="00456E8F" w:rsidRDefault="007E40AA" w:rsidP="000F7606">
      <w:pPr>
        <w:tabs>
          <w:tab w:val="right" w:pos="10260"/>
        </w:tabs>
        <w:rPr>
          <w:sz w:val="28"/>
          <w:szCs w:val="28"/>
        </w:rPr>
      </w:pPr>
      <w:r>
        <w:rPr>
          <w:sz w:val="28"/>
          <w:szCs w:val="28"/>
        </w:rPr>
        <w:tab/>
        <w:t>Podpis</w:t>
      </w:r>
      <w:r w:rsidRPr="00367631">
        <w:rPr>
          <w:sz w:val="28"/>
          <w:szCs w:val="28"/>
        </w:rPr>
        <w:t>: ………………………………</w:t>
      </w:r>
    </w:p>
    <w:sectPr w:rsidR="007E40AA" w:rsidRPr="00456E8F" w:rsidSect="0028638C">
      <w:pgSz w:w="11906" w:h="16838"/>
      <w:pgMar w:top="426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A7709"/>
    <w:multiLevelType w:val="hybridMultilevel"/>
    <w:tmpl w:val="35126C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CE6980"/>
    <w:multiLevelType w:val="hybridMultilevel"/>
    <w:tmpl w:val="868411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A991C3C"/>
    <w:multiLevelType w:val="hybridMultilevel"/>
    <w:tmpl w:val="E2D229C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7E761A"/>
    <w:multiLevelType w:val="hybridMultilevel"/>
    <w:tmpl w:val="9E62B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926787"/>
    <w:multiLevelType w:val="hybridMultilevel"/>
    <w:tmpl w:val="00C86F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55"/>
    <w:rsid w:val="00010360"/>
    <w:rsid w:val="0001766C"/>
    <w:rsid w:val="000218B4"/>
    <w:rsid w:val="00056E96"/>
    <w:rsid w:val="00094A12"/>
    <w:rsid w:val="000F7606"/>
    <w:rsid w:val="000F76CD"/>
    <w:rsid w:val="0011749E"/>
    <w:rsid w:val="00195FFB"/>
    <w:rsid w:val="001E580E"/>
    <w:rsid w:val="00207DC9"/>
    <w:rsid w:val="0021199C"/>
    <w:rsid w:val="00232A09"/>
    <w:rsid w:val="00253C8F"/>
    <w:rsid w:val="0028638C"/>
    <w:rsid w:val="002B1F2A"/>
    <w:rsid w:val="002D4FD2"/>
    <w:rsid w:val="002E4154"/>
    <w:rsid w:val="00331674"/>
    <w:rsid w:val="00331942"/>
    <w:rsid w:val="00367631"/>
    <w:rsid w:val="00376AD7"/>
    <w:rsid w:val="003E38F6"/>
    <w:rsid w:val="00423962"/>
    <w:rsid w:val="00456E8F"/>
    <w:rsid w:val="00470002"/>
    <w:rsid w:val="00476B03"/>
    <w:rsid w:val="004D623F"/>
    <w:rsid w:val="00534B4E"/>
    <w:rsid w:val="00535ED3"/>
    <w:rsid w:val="00542A96"/>
    <w:rsid w:val="0056418F"/>
    <w:rsid w:val="00566529"/>
    <w:rsid w:val="005C3C8F"/>
    <w:rsid w:val="00607825"/>
    <w:rsid w:val="006148B1"/>
    <w:rsid w:val="0064252B"/>
    <w:rsid w:val="00677552"/>
    <w:rsid w:val="006D5348"/>
    <w:rsid w:val="00724C47"/>
    <w:rsid w:val="0074047F"/>
    <w:rsid w:val="00744BFB"/>
    <w:rsid w:val="00777ED9"/>
    <w:rsid w:val="00785659"/>
    <w:rsid w:val="007979CF"/>
    <w:rsid w:val="00797D55"/>
    <w:rsid w:val="007B43F1"/>
    <w:rsid w:val="007B58D3"/>
    <w:rsid w:val="007B756E"/>
    <w:rsid w:val="007D0A98"/>
    <w:rsid w:val="007E2732"/>
    <w:rsid w:val="007E40AA"/>
    <w:rsid w:val="007F65AD"/>
    <w:rsid w:val="00825FB9"/>
    <w:rsid w:val="008674FA"/>
    <w:rsid w:val="008B1CBB"/>
    <w:rsid w:val="008E05E0"/>
    <w:rsid w:val="008F2624"/>
    <w:rsid w:val="008F4DEC"/>
    <w:rsid w:val="008F55CC"/>
    <w:rsid w:val="00904004"/>
    <w:rsid w:val="00920D01"/>
    <w:rsid w:val="00931261"/>
    <w:rsid w:val="00992539"/>
    <w:rsid w:val="009D380C"/>
    <w:rsid w:val="00A25663"/>
    <w:rsid w:val="00A457F5"/>
    <w:rsid w:val="00AB13D0"/>
    <w:rsid w:val="00AC788D"/>
    <w:rsid w:val="00AD1D1C"/>
    <w:rsid w:val="00AE0FD9"/>
    <w:rsid w:val="00B04E20"/>
    <w:rsid w:val="00B26A0C"/>
    <w:rsid w:val="00B3174E"/>
    <w:rsid w:val="00B3571E"/>
    <w:rsid w:val="00B47BB0"/>
    <w:rsid w:val="00B51C50"/>
    <w:rsid w:val="00B601E0"/>
    <w:rsid w:val="00B91F70"/>
    <w:rsid w:val="00BB2088"/>
    <w:rsid w:val="00BF7A00"/>
    <w:rsid w:val="00C73EA8"/>
    <w:rsid w:val="00C740CC"/>
    <w:rsid w:val="00CA665E"/>
    <w:rsid w:val="00CB2730"/>
    <w:rsid w:val="00CD4FE7"/>
    <w:rsid w:val="00CF54B7"/>
    <w:rsid w:val="00D540E9"/>
    <w:rsid w:val="00D55242"/>
    <w:rsid w:val="00D81798"/>
    <w:rsid w:val="00DC322E"/>
    <w:rsid w:val="00DF16F4"/>
    <w:rsid w:val="00E47B97"/>
    <w:rsid w:val="00ED32E0"/>
    <w:rsid w:val="00F364E1"/>
    <w:rsid w:val="00F83413"/>
    <w:rsid w:val="00FA5A8C"/>
    <w:rsid w:val="00FC5DC0"/>
    <w:rsid w:val="00FD3AE8"/>
    <w:rsid w:val="00FD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6BCC6"/>
  <w15:docId w15:val="{912EF493-DD18-4343-B04F-0B7FD11D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B756E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qFormat/>
    <w:locked/>
    <w:rsid w:val="00376A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qFormat/>
    <w:locked/>
    <w:rsid w:val="00376AD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B756E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basedOn w:val="Standardnpsmoodstavce"/>
    <w:rsid w:val="007B756E"/>
    <w:rPr>
      <w:rFonts w:cs="Times New Roman"/>
      <w:color w:val="0563C1"/>
      <w:u w:val="single"/>
    </w:rPr>
  </w:style>
  <w:style w:type="paragraph" w:customStyle="1" w:styleId="Odstavecseseznamem1">
    <w:name w:val="Odstavec se seznamem1"/>
    <w:basedOn w:val="Normln"/>
    <w:rsid w:val="002E4154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rsid w:val="004D62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locked/>
    <w:rsid w:val="004D623F"/>
    <w:rPr>
      <w:rFonts w:ascii="Segoe UI" w:hAnsi="Segoe UI" w:cs="Segoe UI"/>
      <w:sz w:val="18"/>
      <w:szCs w:val="18"/>
      <w:lang w:val="x-none" w:eastAsia="cs-CZ"/>
    </w:rPr>
  </w:style>
  <w:style w:type="character" w:styleId="Siln">
    <w:name w:val="Strong"/>
    <w:basedOn w:val="Standardnpsmoodstavce"/>
    <w:qFormat/>
    <w:locked/>
    <w:rsid w:val="003E38F6"/>
    <w:rPr>
      <w:rFonts w:cs="Times New Roman"/>
      <w:b/>
      <w:bCs/>
    </w:rPr>
  </w:style>
  <w:style w:type="character" w:customStyle="1" w:styleId="Nadpis1Char">
    <w:name w:val="Nadpis 1 Char"/>
    <w:basedOn w:val="Standardnpsmoodstavce"/>
    <w:link w:val="Nadpis1"/>
    <w:locked/>
    <w:rsid w:val="00376AD7"/>
    <w:rPr>
      <w:b/>
      <w:bCs/>
      <w:kern w:val="36"/>
      <w:sz w:val="48"/>
      <w:szCs w:val="48"/>
      <w:lang w:val="cs-CZ" w:eastAsia="cs-CZ" w:bidi="ar-SA"/>
    </w:rPr>
  </w:style>
  <w:style w:type="character" w:customStyle="1" w:styleId="Nadpis2Char">
    <w:name w:val="Nadpis 2 Char"/>
    <w:basedOn w:val="Standardnpsmoodstavce"/>
    <w:link w:val="Nadpis2"/>
    <w:semiHidden/>
    <w:locked/>
    <w:rsid w:val="00376AD7"/>
    <w:rPr>
      <w:b/>
      <w:bCs/>
      <w:sz w:val="36"/>
      <w:szCs w:val="36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C\Documents\_&#382;&#225;dost%20o%20p&#345;eveden&#237;%20dokumentace%20od%20n&#225;s_&#269;ist&#253;%20pro%20ru&#269;n&#237;%20dopln&#283;n&#237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_žádost o převedení dokumentace od nás_čistý pro ruční doplnění</Template>
  <TotalTime>7</TotalTime>
  <Pages>1</Pages>
  <Words>110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Speciálně pedagogické centrum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Speciálně pedagogické centrum</dc:title>
  <dc:creator>SPC</dc:creator>
  <cp:lastModifiedBy>SPC</cp:lastModifiedBy>
  <cp:revision>4</cp:revision>
  <cp:lastPrinted>2019-07-09T10:50:00Z</cp:lastPrinted>
  <dcterms:created xsi:type="dcterms:W3CDTF">2025-12-15T07:39:00Z</dcterms:created>
  <dcterms:modified xsi:type="dcterms:W3CDTF">2026-10-09T11:30:00Z</dcterms:modified>
</cp:coreProperties>
</file>